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ECF" w:rsidRDefault="00142ECF" w:rsidP="00142ECF">
      <w:pPr>
        <w:jc w:val="center"/>
        <w:rPr>
          <w:b/>
          <w:color w:val="000000" w:themeColor="text1"/>
          <w:sz w:val="32"/>
        </w:rPr>
      </w:pPr>
    </w:p>
    <w:p w:rsidR="00142ECF" w:rsidRDefault="00142ECF" w:rsidP="00142ECF">
      <w:pPr>
        <w:jc w:val="center"/>
        <w:rPr>
          <w:b/>
          <w:color w:val="000000" w:themeColor="text1"/>
          <w:sz w:val="32"/>
        </w:rPr>
      </w:pPr>
    </w:p>
    <w:p w:rsidR="00142ECF" w:rsidRPr="0097701D" w:rsidRDefault="00142ECF" w:rsidP="00142ECF">
      <w:pPr>
        <w:jc w:val="center"/>
        <w:rPr>
          <w:b/>
          <w:color w:val="000000" w:themeColor="text1"/>
          <w:sz w:val="32"/>
        </w:rPr>
      </w:pPr>
      <w:r w:rsidRPr="0097701D">
        <w:rPr>
          <w:b/>
          <w:color w:val="000000" w:themeColor="text1"/>
          <w:sz w:val="32"/>
        </w:rPr>
        <w:t xml:space="preserve">Bedankt voor </w:t>
      </w:r>
      <w:r>
        <w:rPr>
          <w:b/>
          <w:color w:val="000000" w:themeColor="text1"/>
          <w:sz w:val="32"/>
        </w:rPr>
        <w:t xml:space="preserve">uw </w:t>
      </w:r>
      <w:r w:rsidRPr="0097701D">
        <w:rPr>
          <w:b/>
          <w:color w:val="000000" w:themeColor="text1"/>
          <w:sz w:val="32"/>
        </w:rPr>
        <w:t xml:space="preserve">deelname aan </w:t>
      </w:r>
      <w:r>
        <w:rPr>
          <w:b/>
          <w:color w:val="000000" w:themeColor="text1"/>
          <w:sz w:val="32"/>
        </w:rPr>
        <w:t>de MERITS studie</w:t>
      </w:r>
      <w:r w:rsidRPr="0097701D">
        <w:rPr>
          <w:b/>
          <w:color w:val="000000" w:themeColor="text1"/>
          <w:sz w:val="32"/>
        </w:rPr>
        <w:t>!</w:t>
      </w:r>
    </w:p>
    <w:p w:rsidR="00142ECF" w:rsidRDefault="00142ECF" w:rsidP="00142ECF">
      <w:pPr>
        <w:jc w:val="center"/>
        <w:rPr>
          <w:b/>
          <w:color w:val="000000" w:themeColor="text1"/>
          <w:sz w:val="32"/>
        </w:rPr>
      </w:pPr>
    </w:p>
    <w:p w:rsidR="00142ECF" w:rsidRPr="000C5E17" w:rsidRDefault="00142ECF" w:rsidP="00142ECF">
      <w:pPr>
        <w:jc w:val="center"/>
        <w:rPr>
          <w:b/>
          <w:color w:val="000000" w:themeColor="text1"/>
          <w:sz w:val="32"/>
        </w:rPr>
      </w:pPr>
    </w:p>
    <w:p w:rsidR="00142ECF" w:rsidRPr="00AC2154" w:rsidRDefault="00142ECF" w:rsidP="00142ECF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  <w:lang w:eastAsia="nl-NL"/>
        </w:rPr>
        <w:drawing>
          <wp:inline distT="0" distB="0" distL="0" distR="0" wp14:anchorId="6BFD100E" wp14:editId="665DD26F">
            <wp:extent cx="5760720" cy="323977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ITS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CF" w:rsidRDefault="00142ECF" w:rsidP="00142ECF">
      <w:pPr>
        <w:rPr>
          <w:noProof/>
          <w:lang w:eastAsia="nl-NL"/>
        </w:rPr>
      </w:pPr>
      <w:r w:rsidRPr="00F633CD">
        <w:rPr>
          <w:bCs/>
          <w:noProof/>
          <w:sz w:val="16"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ED526" wp14:editId="2923F111">
                <wp:simplePos x="0" y="0"/>
                <wp:positionH relativeFrom="margin">
                  <wp:posOffset>275590</wp:posOffset>
                </wp:positionH>
                <wp:positionV relativeFrom="paragraph">
                  <wp:posOffset>2311400</wp:posOffset>
                </wp:positionV>
                <wp:extent cx="5208905" cy="717476"/>
                <wp:effectExtent l="0" t="0" r="0" b="6985"/>
                <wp:wrapNone/>
                <wp:docPr id="22" name="Afgeronde 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905" cy="717476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ECF" w:rsidRPr="005F2D65" w:rsidRDefault="00142ECF" w:rsidP="00142ECF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F633CD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Voor vragen/opmerkingen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over uw gebruikelijke diabetes zorg kunt u terecht bij uw eigen behandelaar (arts/verpleegkundige)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ED526" id="Afgeronde rechthoek 5" o:spid="_x0000_s1026" style="position:absolute;margin-left:21.7pt;margin-top:182pt;width:410.15pt;height:56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" fillcolor="#eaf1dd [662]" stroked="f" strokeweight=".5pt">
                <v:textbox>
                  <w:txbxContent>
                    <w:p w:rsidR="00142ECF" w:rsidRPr="005F2D65" w:rsidRDefault="00142ECF" w:rsidP="00142ECF">
                      <w:pPr>
                        <w:pStyle w:val="Norma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F633CD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>Voor vragen/opmerkingen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over uw gebruikelijke diabetes zorg kunt u terecht bij uw eigen behandelaar (arts/verpleegkundige)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633CD">
        <w:rPr>
          <w:bCs/>
          <w:noProof/>
          <w:sz w:val="16"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E3DFFB" wp14:editId="5B1492F9">
                <wp:simplePos x="0" y="0"/>
                <wp:positionH relativeFrom="margin">
                  <wp:posOffset>275590</wp:posOffset>
                </wp:positionH>
                <wp:positionV relativeFrom="paragraph">
                  <wp:posOffset>551135</wp:posOffset>
                </wp:positionV>
                <wp:extent cx="5209451" cy="1419225"/>
                <wp:effectExtent l="0" t="0" r="0" b="9525"/>
                <wp:wrapNone/>
                <wp:docPr id="20" name="Afgeronde 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451" cy="1419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ECF" w:rsidRPr="00F633CD" w:rsidRDefault="00142ECF" w:rsidP="00142ECF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F633CD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Voor vragen/opmerkingen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over het onderzoek</w:t>
                            </w:r>
                            <w:r w:rsidRPr="00F633CD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:</w:t>
                            </w:r>
                          </w:p>
                          <w:p w:rsidR="00142ECF" w:rsidRPr="00F633CD" w:rsidRDefault="00142ECF" w:rsidP="00142ECF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  <w:p w:rsidR="00142ECF" w:rsidRDefault="00142ECF" w:rsidP="00142ECF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Diabetes verpleegkundige: </w:t>
                            </w:r>
                          </w:p>
                          <w:p w:rsidR="00142ECF" w:rsidRPr="000C190E" w:rsidRDefault="00142ECF" w:rsidP="00142ECF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Tel: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3DFFB" id="_x0000_s1027" style="position:absolute;margin-left:21.7pt;margin-top:43.4pt;width:410.2pt;height:111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" fillcolor="#dbe5f1 [660]" stroked="f" strokeweight=".5pt">
                <v:textbox>
                  <w:txbxContent>
                    <w:p w:rsidR="00142ECF" w:rsidRPr="00F633CD" w:rsidRDefault="00142ECF" w:rsidP="00142ECF">
                      <w:pPr>
                        <w:pStyle w:val="Norma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</w:pPr>
                      <w:r w:rsidRPr="00F633CD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>Voor vragen/opmerkingen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over het onderzoek</w:t>
                      </w:r>
                      <w:r w:rsidRPr="00F633CD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>:</w:t>
                      </w:r>
                    </w:p>
                    <w:p w:rsidR="00142ECF" w:rsidRPr="00F633CD" w:rsidRDefault="00142ECF" w:rsidP="00142ECF">
                      <w:pPr>
                        <w:pStyle w:val="Normaal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  <w:p w:rsidR="00142ECF" w:rsidRDefault="00142ECF" w:rsidP="00142ECF">
                      <w:pPr>
                        <w:pStyle w:val="Norma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Diabetes verpleegkundige: </w:t>
                      </w:r>
                    </w:p>
                    <w:p w:rsidR="00142ECF" w:rsidRPr="000C190E" w:rsidRDefault="00142ECF" w:rsidP="00142ECF">
                      <w:pPr>
                        <w:pStyle w:val="Normaalweb"/>
                        <w:spacing w:before="0" w:beforeAutospacing="0" w:after="0" w:afterAutospacing="0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Tel: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42ECF" w:rsidRDefault="00142ECF" w:rsidP="00142ECF">
      <w:pPr>
        <w:pStyle w:val="Geenafstand"/>
        <w:rPr>
          <w:noProof/>
          <w:lang w:eastAsia="nl-NL"/>
        </w:rPr>
        <w:sectPr w:rsidR="00142ECF" w:rsidSect="0097701D">
          <w:headerReference w:type="default" r:id="rId5"/>
          <w:footerReference w:type="default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rasterlic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1405"/>
        <w:gridCol w:w="2319"/>
        <w:gridCol w:w="2319"/>
        <w:gridCol w:w="2319"/>
        <w:gridCol w:w="2319"/>
        <w:gridCol w:w="2316"/>
      </w:tblGrid>
      <w:tr w:rsidR="00142ECF" w:rsidRPr="00670435" w:rsidTr="00F12909">
        <w:tc>
          <w:tcPr>
            <w:tcW w:w="861" w:type="pct"/>
            <w:gridSpan w:val="2"/>
            <w:tcBorders>
              <w:bottom w:val="nil"/>
              <w:right w:val="single" w:sz="4" w:space="0" w:color="7F7F7F" w:themeColor="text1" w:themeTint="80"/>
            </w:tcBorders>
          </w:tcPr>
          <w:p w:rsidR="00142ECF" w:rsidRPr="00065F98" w:rsidRDefault="00142ECF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</w:rPr>
              <w:lastRenderedPageBreak/>
              <w:t>Studiemoment</w:t>
            </w:r>
          </w:p>
          <w:p w:rsidR="00142ECF" w:rsidRPr="00065F98" w:rsidRDefault="00142ECF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142ECF" w:rsidRPr="00065F98" w:rsidRDefault="00142ECF" w:rsidP="00F12909">
            <w:pPr>
              <w:pStyle w:val="Geenafstand"/>
              <w:jc w:val="center"/>
              <w:rPr>
                <w:b/>
                <w:bCs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142ECF" w:rsidRPr="00065F98" w:rsidRDefault="00142ECF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3F573EC9" wp14:editId="1110872E">
                  <wp:extent cx="774464" cy="597828"/>
                  <wp:effectExtent l="0" t="0" r="698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846" cy="61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42ECF" w:rsidRPr="00065F98" w:rsidRDefault="00142ECF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t>Ziekenhuis</w:t>
            </w:r>
          </w:p>
          <w:p w:rsidR="00142ECF" w:rsidRPr="00065F98" w:rsidRDefault="00142ECF" w:rsidP="00F12909">
            <w:pPr>
              <w:pStyle w:val="Geenafstand"/>
              <w:jc w:val="center"/>
              <w:rPr>
                <w:b/>
                <w:bCs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142ECF" w:rsidRPr="00065F98" w:rsidRDefault="00142ECF" w:rsidP="00F12909">
            <w:pPr>
              <w:pStyle w:val="Geenafstand"/>
              <w:rPr>
                <w:b/>
                <w:bCs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142ECF" w:rsidRPr="00065F98" w:rsidRDefault="00142ECF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421EA13D" wp14:editId="2C1C7D79">
                  <wp:extent cx="715082" cy="849630"/>
                  <wp:effectExtent l="0" t="0" r="889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84" cy="86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42ECF" w:rsidRPr="00065F98" w:rsidRDefault="00142ECF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t>Telefonisch</w:t>
            </w:r>
          </w:p>
          <w:p w:rsidR="00142ECF" w:rsidRDefault="00142ECF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142ECF" w:rsidRDefault="00142ECF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142ECF" w:rsidRPr="00065F98" w:rsidRDefault="00142ECF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142ECF" w:rsidRPr="00065F98" w:rsidRDefault="00142ECF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5C065C67" wp14:editId="7B13C643">
                  <wp:extent cx="471682" cy="509954"/>
                  <wp:effectExtent l="0" t="0" r="5080" b="4445"/>
                  <wp:docPr id="29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75" cy="5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42ECF" w:rsidRPr="00065F98" w:rsidRDefault="00142ECF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t>Online vragenlijsten</w:t>
            </w:r>
          </w:p>
          <w:p w:rsidR="00142ECF" w:rsidRPr="00065F98" w:rsidRDefault="00142ECF" w:rsidP="00F12909">
            <w:pPr>
              <w:jc w:val="center"/>
              <w:rPr>
                <w:noProof/>
                <w:lang w:eastAsia="nl-NL"/>
              </w:rPr>
            </w:pPr>
            <w:r w:rsidRPr="00065F98">
              <w:rPr>
                <w:noProof/>
                <w:lang w:eastAsia="nl-NL"/>
              </w:rPr>
              <w:t>(via computer)</w:t>
            </w:r>
          </w:p>
          <w:p w:rsidR="00142ECF" w:rsidRPr="00065F98" w:rsidRDefault="00142ECF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A9F94B" wp14:editId="53CD7CF3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394335</wp:posOffset>
                      </wp:positionV>
                      <wp:extent cx="0" cy="216535"/>
                      <wp:effectExtent l="76200" t="0" r="57150" b="50165"/>
                      <wp:wrapNone/>
                      <wp:docPr id="242" name="Straight Arrow Connector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5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A1D7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2" o:spid="_x0000_s1026" type="#_x0000_t32" style="position:absolute;margin-left:77.6pt;margin-top:31.05pt;width:0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" strokecolor="black [3040]">
                      <v:stroke endarrow="block"/>
                    </v:shape>
                  </w:pict>
                </mc:Fallback>
              </mc:AlternateContent>
            </w: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0D3F53CB" wp14:editId="517E3A3C">
                  <wp:extent cx="627184" cy="389578"/>
                  <wp:effectExtent l="0" t="0" r="190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37" cy="40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ECF" w:rsidRPr="00065F98" w:rsidRDefault="00142ECF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142ECF" w:rsidRPr="00065F98" w:rsidRDefault="00142ECF" w:rsidP="00F12909">
            <w:pPr>
              <w:pStyle w:val="Geenafstand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142ECF" w:rsidRPr="00065F98" w:rsidRDefault="00142ECF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728CDF11" wp14:editId="21569620">
                  <wp:extent cx="896815" cy="547959"/>
                  <wp:effectExtent l="0" t="0" r="0" b="508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79" cy="5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42ECF" w:rsidRDefault="00142ECF" w:rsidP="00F12909">
            <w:pPr>
              <w:jc w:val="center"/>
              <w:rPr>
                <w:b/>
                <w:noProof/>
                <w:lang w:eastAsia="nl-NL"/>
              </w:rPr>
            </w:pPr>
            <w:r>
              <w:rPr>
                <w:b/>
                <w:noProof/>
                <w:lang w:eastAsia="nl-NL"/>
              </w:rPr>
              <w:t>Dagelijkse v</w:t>
            </w:r>
            <w:r w:rsidRPr="00065F98">
              <w:rPr>
                <w:b/>
                <w:noProof/>
                <w:lang w:eastAsia="nl-NL"/>
              </w:rPr>
              <w:t>ragenlijsten</w:t>
            </w:r>
          </w:p>
          <w:p w:rsidR="00142ECF" w:rsidRDefault="00142ECF" w:rsidP="00F12909">
            <w:pPr>
              <w:jc w:val="center"/>
              <w:rPr>
                <w:noProof/>
                <w:lang w:eastAsia="nl-NL"/>
              </w:rPr>
            </w:pPr>
            <w:r w:rsidRPr="00065F98">
              <w:rPr>
                <w:noProof/>
                <w:lang w:eastAsia="nl-NL"/>
              </w:rPr>
              <w:t>(via smartphone)</w:t>
            </w:r>
          </w:p>
          <w:p w:rsidR="00142ECF" w:rsidRDefault="00142ECF" w:rsidP="00F12909">
            <w:pPr>
              <w:jc w:val="center"/>
              <w:rPr>
                <w:noProof/>
                <w:lang w:eastAsia="nl-NL"/>
              </w:rPr>
            </w:pPr>
          </w:p>
          <w:p w:rsidR="00142ECF" w:rsidRPr="00065F98" w:rsidRDefault="00142ECF" w:rsidP="00F12909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1CA0259" wp14:editId="0DC8D711">
                  <wp:extent cx="647700" cy="876300"/>
                  <wp:effectExtent l="0" t="0" r="0" b="0"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7" t="10884" r="-7085" b="-1912"/>
                          <a:stretch/>
                        </pic:blipFill>
                        <pic:spPr bwMode="auto">
                          <a:xfrm>
                            <a:off x="0" y="0"/>
                            <a:ext cx="6477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</w:tcPr>
          <w:p w:rsidR="00142ECF" w:rsidRDefault="00142ECF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t>Blinde sensor</w:t>
            </w:r>
          </w:p>
          <w:p w:rsidR="00142ECF" w:rsidRDefault="00142ECF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142ECF" w:rsidRPr="00065F98" w:rsidRDefault="00142ECF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142ECF" w:rsidRPr="00065F98" w:rsidRDefault="00142ECF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drawing>
                <wp:inline distT="0" distB="0" distL="0" distR="0" wp14:anchorId="6CEF6CA2" wp14:editId="38276B4D">
                  <wp:extent cx="1181100" cy="940876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13" cy="95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ECF" w:rsidRPr="00670435" w:rsidTr="00F12909">
        <w:tc>
          <w:tcPr>
            <w:tcW w:w="359" w:type="pct"/>
            <w:tcBorders>
              <w:right w:val="nil"/>
            </w:tcBorders>
            <w:shd w:val="clear" w:color="auto" w:fill="92CDDC" w:themeFill="accent5" w:themeFillTint="99"/>
          </w:tcPr>
          <w:p w:rsidR="00142ECF" w:rsidRPr="00674074" w:rsidRDefault="00142ECF" w:rsidP="00F12909">
            <w:pPr>
              <w:pStyle w:val="Geenafstand"/>
              <w:rPr>
                <w:b/>
                <w:i/>
              </w:rPr>
            </w:pPr>
            <w:r w:rsidRPr="00674074">
              <w:rPr>
                <w:b/>
                <w:i/>
              </w:rPr>
              <w:t>Voor</w:t>
            </w:r>
          </w:p>
        </w:tc>
        <w:tc>
          <w:tcPr>
            <w:tcW w:w="502" w:type="pct"/>
            <w:tcBorders>
              <w:left w:val="nil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142ECF" w:rsidRPr="00C2269D" w:rsidRDefault="00142ECF" w:rsidP="00F12909">
            <w:r w:rsidRPr="00C2269D">
              <w:t>Week 0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142ECF" w:rsidRPr="0018259F" w:rsidRDefault="00142ECF" w:rsidP="00F12909">
            <w:pPr>
              <w:rPr>
                <w:noProof/>
                <w:lang w:val="en-US" w:eastAsia="nl-NL"/>
              </w:rPr>
            </w:pPr>
            <w:r w:rsidRPr="001475A1">
              <w:rPr>
                <w:noProof/>
                <w:lang w:val="en-US" w:eastAsia="nl-NL"/>
              </w:rPr>
              <w:t>Inclusiegesprek</w:t>
            </w:r>
            <w:r>
              <w:rPr>
                <w:noProof/>
                <w:lang w:val="en-US" w:eastAsia="nl-NL"/>
              </w:rPr>
              <w:t xml:space="preserve"> en plannen afspraken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142ECF" w:rsidRPr="006A2DC7" w:rsidRDefault="00142ECF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Informeren over onderzoek.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142ECF" w:rsidRPr="006A2DC7" w:rsidRDefault="00142ECF" w:rsidP="00E9343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Invullen vragenlijst</w:t>
            </w:r>
            <w:r w:rsidR="00E93438">
              <w:rPr>
                <w:noProof/>
                <w:lang w:eastAsia="nl-NL"/>
              </w:rPr>
              <w:t xml:space="preserve"> 1 </w:t>
            </w:r>
            <w:r>
              <w:rPr>
                <w:noProof/>
                <w:lang w:eastAsia="nl-NL"/>
              </w:rPr>
              <w:t>diabetes-gerelateerd</w:t>
            </w:r>
            <w:r w:rsidR="00E93438">
              <w:rPr>
                <w:noProof/>
                <w:lang w:eastAsia="nl-NL"/>
              </w:rPr>
              <w:t xml:space="preserve"> en welzijn.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142ECF" w:rsidRPr="006A2DC7" w:rsidRDefault="00142ECF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Installeren van app en testperiode van 2 dagen.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DAEEF3" w:themeFill="accent5" w:themeFillTint="33"/>
          </w:tcPr>
          <w:p w:rsidR="00142ECF" w:rsidRPr="006A2DC7" w:rsidRDefault="00142ECF" w:rsidP="00F12909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-</w:t>
            </w:r>
          </w:p>
        </w:tc>
      </w:tr>
      <w:tr w:rsidR="00142ECF" w:rsidRPr="00670435" w:rsidTr="00F12909">
        <w:tc>
          <w:tcPr>
            <w:tcW w:w="359" w:type="pct"/>
            <w:vMerge w:val="restart"/>
            <w:tcBorders>
              <w:right w:val="nil"/>
            </w:tcBorders>
            <w:shd w:val="clear" w:color="auto" w:fill="C2D69B" w:themeFill="accent3" w:themeFillTint="99"/>
          </w:tcPr>
          <w:p w:rsidR="00142ECF" w:rsidRPr="00674074" w:rsidRDefault="00142ECF" w:rsidP="00F12909">
            <w:pPr>
              <w:pStyle w:val="Geenafstand"/>
              <w:rPr>
                <w:b/>
              </w:rPr>
            </w:pPr>
            <w:r w:rsidRPr="00674074">
              <w:rPr>
                <w:b/>
              </w:rPr>
              <w:t xml:space="preserve">1e </w:t>
            </w:r>
            <w:proofErr w:type="spellStart"/>
            <w:r w:rsidRPr="00674074">
              <w:rPr>
                <w:b/>
              </w:rPr>
              <w:t>studie-periode</w:t>
            </w:r>
            <w:proofErr w:type="spellEnd"/>
          </w:p>
        </w:tc>
        <w:tc>
          <w:tcPr>
            <w:tcW w:w="502" w:type="pct"/>
            <w:tcBorders>
              <w:left w:val="nil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C2269D" w:rsidRDefault="00142ECF" w:rsidP="00F12909">
            <w:r w:rsidRPr="00C2269D">
              <w:t>Week 1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CD1D98" w:rsidRDefault="00142ECF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Plaatsen sensor 1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6A2DC7" w:rsidRDefault="00142ECF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Invullen 7 korte vragenlijsten per dag.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6A2DC7" w:rsidRDefault="00142ECF" w:rsidP="00F12909">
            <w:pPr>
              <w:rPr>
                <w:noProof/>
                <w:lang w:eastAsia="nl-NL"/>
              </w:rPr>
            </w:pPr>
            <w:r w:rsidRPr="006A2DC7">
              <w:rPr>
                <w:noProof/>
                <w:lang w:eastAsia="nl-NL"/>
              </w:rPr>
              <w:t>1 week dragen</w:t>
            </w:r>
          </w:p>
        </w:tc>
      </w:tr>
      <w:tr w:rsidR="00142ECF" w:rsidRPr="00670435" w:rsidTr="00F12909">
        <w:tc>
          <w:tcPr>
            <w:tcW w:w="359" w:type="pct"/>
            <w:vMerge/>
            <w:tcBorders>
              <w:right w:val="nil"/>
            </w:tcBorders>
            <w:shd w:val="clear" w:color="auto" w:fill="C2D69B" w:themeFill="accent3" w:themeFillTint="99"/>
          </w:tcPr>
          <w:p w:rsidR="00142ECF" w:rsidRPr="00674074" w:rsidRDefault="00142ECF" w:rsidP="00F12909">
            <w:pPr>
              <w:pStyle w:val="Geenafstand"/>
              <w:rPr>
                <w:b/>
              </w:rPr>
            </w:pPr>
          </w:p>
        </w:tc>
        <w:tc>
          <w:tcPr>
            <w:tcW w:w="502" w:type="pct"/>
            <w:tcBorders>
              <w:left w:val="nil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C2269D" w:rsidRDefault="00142ECF" w:rsidP="00F12909">
            <w:r w:rsidRPr="00C2269D">
              <w:t>Week 2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Default="00142ECF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Verwijderen en inleveren sensor 1</w:t>
            </w:r>
          </w:p>
          <w:p w:rsidR="00142ECF" w:rsidRPr="00CD1D98" w:rsidRDefault="00142ECF" w:rsidP="00F12909">
            <w:pPr>
              <w:rPr>
                <w:noProof/>
                <w:lang w:eastAsia="nl-NL"/>
              </w:rPr>
            </w:pP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6A2DC7" w:rsidRDefault="00142ECF" w:rsidP="00F12909">
            <w:pPr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6A2DC7" w:rsidRDefault="00142ECF" w:rsidP="00F12909">
            <w:pPr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lang w:eastAsia="nl-NL"/>
              </w:rPr>
              <w:t>-</w:t>
            </w:r>
          </w:p>
        </w:tc>
      </w:tr>
      <w:tr w:rsidR="00142ECF" w:rsidRPr="00670435" w:rsidTr="00F12909">
        <w:tc>
          <w:tcPr>
            <w:tcW w:w="359" w:type="pct"/>
            <w:tcBorders>
              <w:right w:val="nil"/>
            </w:tcBorders>
            <w:shd w:val="clear" w:color="auto" w:fill="FABF8F" w:themeFill="accent6" w:themeFillTint="99"/>
          </w:tcPr>
          <w:p w:rsidR="00142ECF" w:rsidRPr="00674074" w:rsidRDefault="00142ECF" w:rsidP="00F12909">
            <w:pPr>
              <w:pStyle w:val="Geenafstand"/>
              <w:rPr>
                <w:b/>
              </w:rPr>
            </w:pPr>
            <w:r w:rsidRPr="00674074">
              <w:rPr>
                <w:b/>
              </w:rPr>
              <w:t>Instellen nieuwe insuline</w:t>
            </w:r>
          </w:p>
        </w:tc>
        <w:tc>
          <w:tcPr>
            <w:tcW w:w="502" w:type="pct"/>
            <w:tcBorders>
              <w:left w:val="nil"/>
              <w:right w:val="single" w:sz="4" w:space="0" w:color="7F7F7F" w:themeColor="text1" w:themeTint="80"/>
            </w:tcBorders>
            <w:shd w:val="clear" w:color="auto" w:fill="FDE9D9" w:themeFill="accent6" w:themeFillTint="33"/>
          </w:tcPr>
          <w:p w:rsidR="00142ECF" w:rsidRPr="00C2269D" w:rsidRDefault="00142ECF" w:rsidP="00F12909">
            <w:r>
              <w:t>Week 2</w:t>
            </w:r>
            <w:r w:rsidRPr="00C2269D">
              <w:t xml:space="preserve"> - </w:t>
            </w:r>
            <w:r>
              <w:t>13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DE9D9" w:themeFill="accent6" w:themeFillTint="33"/>
          </w:tcPr>
          <w:p w:rsidR="00142ECF" w:rsidRPr="006A2DC7" w:rsidRDefault="00142ECF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</w:t>
            </w:r>
            <w:r w:rsidRPr="00674074">
              <w:rPr>
                <w:noProof/>
                <w:lang w:eastAsia="nl-NL"/>
              </w:rPr>
              <w:t xml:space="preserve">nstellen op </w:t>
            </w:r>
            <w:r>
              <w:rPr>
                <w:noProof/>
                <w:lang w:eastAsia="nl-NL"/>
              </w:rPr>
              <w:t xml:space="preserve">nieuwe </w:t>
            </w:r>
            <w:r w:rsidRPr="00674074">
              <w:rPr>
                <w:noProof/>
                <w:lang w:eastAsia="nl-NL"/>
              </w:rPr>
              <w:t>insuline Gla-300</w:t>
            </w:r>
            <w:r>
              <w:rPr>
                <w:noProof/>
                <w:lang w:eastAsia="nl-NL"/>
              </w:rPr>
              <w:t xml:space="preserve"> (Toujeo)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DE9D9" w:themeFill="accent6" w:themeFillTint="3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DE9D9" w:themeFill="accent6" w:themeFillTint="3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DE9D9" w:themeFill="accent6" w:themeFillTint="3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FDE9D9" w:themeFill="accent6" w:themeFillTint="3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</w:tr>
      <w:tr w:rsidR="00142ECF" w:rsidRPr="00670435" w:rsidTr="00F12909">
        <w:tc>
          <w:tcPr>
            <w:tcW w:w="359" w:type="pct"/>
            <w:vMerge w:val="restart"/>
            <w:tcBorders>
              <w:right w:val="nil"/>
            </w:tcBorders>
            <w:shd w:val="clear" w:color="auto" w:fill="C2D69B" w:themeFill="accent3" w:themeFillTint="99"/>
          </w:tcPr>
          <w:p w:rsidR="00142ECF" w:rsidRPr="00674074" w:rsidRDefault="00142ECF" w:rsidP="00F12909">
            <w:pPr>
              <w:pStyle w:val="Geenafstand"/>
              <w:rPr>
                <w:b/>
              </w:rPr>
            </w:pPr>
            <w:r w:rsidRPr="00674074">
              <w:rPr>
                <w:b/>
              </w:rPr>
              <w:t xml:space="preserve">2e </w:t>
            </w:r>
            <w:proofErr w:type="spellStart"/>
            <w:r w:rsidRPr="00674074">
              <w:rPr>
                <w:b/>
              </w:rPr>
              <w:t>studie-periode</w:t>
            </w:r>
            <w:proofErr w:type="spellEnd"/>
          </w:p>
        </w:tc>
        <w:tc>
          <w:tcPr>
            <w:tcW w:w="502" w:type="pct"/>
            <w:tcBorders>
              <w:left w:val="nil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C2269D" w:rsidRDefault="00142ECF" w:rsidP="00F12909">
            <w:r w:rsidRPr="00C2269D">
              <w:t xml:space="preserve">Week </w:t>
            </w:r>
            <w:r>
              <w:t>13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6A2DC7" w:rsidRDefault="00142ECF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Plaatsen sensor 2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6A2DC7" w:rsidRDefault="00142ECF" w:rsidP="00F12909">
            <w:pPr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lang w:eastAsia="nl-NL"/>
              </w:rPr>
              <w:t>Invullen 7 korte vragenlijsten per dag.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EAF1DD" w:themeFill="accent3" w:themeFillTint="33"/>
          </w:tcPr>
          <w:p w:rsidR="00142ECF" w:rsidRPr="006A2DC7" w:rsidRDefault="00142ECF" w:rsidP="00F12909">
            <w:pPr>
              <w:rPr>
                <w:noProof/>
                <w:sz w:val="20"/>
                <w:szCs w:val="18"/>
                <w:lang w:eastAsia="nl-NL"/>
              </w:rPr>
            </w:pPr>
            <w:r w:rsidRPr="006A2DC7">
              <w:rPr>
                <w:noProof/>
                <w:lang w:eastAsia="nl-NL"/>
              </w:rPr>
              <w:t>1 week dragen</w:t>
            </w:r>
          </w:p>
        </w:tc>
      </w:tr>
      <w:tr w:rsidR="00142ECF" w:rsidRPr="00670435" w:rsidTr="00F12909">
        <w:tc>
          <w:tcPr>
            <w:tcW w:w="359" w:type="pct"/>
            <w:vMerge/>
            <w:tcBorders>
              <w:right w:val="nil"/>
            </w:tcBorders>
            <w:shd w:val="clear" w:color="auto" w:fill="C2D69B" w:themeFill="accent3" w:themeFillTint="99"/>
          </w:tcPr>
          <w:p w:rsidR="00142ECF" w:rsidRPr="00674074" w:rsidRDefault="00142ECF" w:rsidP="00F12909">
            <w:pPr>
              <w:pStyle w:val="Geenafstand"/>
              <w:rPr>
                <w:b/>
              </w:rPr>
            </w:pPr>
          </w:p>
        </w:tc>
        <w:tc>
          <w:tcPr>
            <w:tcW w:w="502" w:type="pct"/>
            <w:tcBorders>
              <w:left w:val="nil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C2269D" w:rsidRDefault="00142ECF" w:rsidP="00F12909">
            <w:r w:rsidRPr="00C2269D">
              <w:t xml:space="preserve">Week </w:t>
            </w:r>
            <w:r>
              <w:t>14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Default="00142ECF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Verwijderen en inleveren sensor 2</w:t>
            </w:r>
          </w:p>
          <w:p w:rsidR="00142ECF" w:rsidRPr="006A2DC7" w:rsidRDefault="00142ECF" w:rsidP="00F12909">
            <w:pPr>
              <w:rPr>
                <w:noProof/>
                <w:sz w:val="20"/>
                <w:szCs w:val="18"/>
                <w:lang w:eastAsia="nl-NL"/>
              </w:rPr>
            </w:pP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6A2DC7" w:rsidRDefault="00142ECF" w:rsidP="00F12909">
            <w:pPr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D6E3BC" w:themeFill="accent3" w:themeFillTint="66"/>
          </w:tcPr>
          <w:p w:rsidR="00142ECF" w:rsidRPr="006A2DC7" w:rsidRDefault="00142ECF" w:rsidP="00F12909">
            <w:pPr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lang w:eastAsia="nl-NL"/>
              </w:rPr>
              <w:t>-</w:t>
            </w:r>
          </w:p>
        </w:tc>
      </w:tr>
      <w:tr w:rsidR="00142ECF" w:rsidRPr="00670435" w:rsidTr="00F12909">
        <w:tc>
          <w:tcPr>
            <w:tcW w:w="359" w:type="pct"/>
            <w:tcBorders>
              <w:bottom w:val="nil"/>
              <w:right w:val="nil"/>
            </w:tcBorders>
            <w:shd w:val="clear" w:color="auto" w:fill="92D1DC"/>
          </w:tcPr>
          <w:p w:rsidR="00142ECF" w:rsidRPr="00E55CEC" w:rsidRDefault="00142ECF" w:rsidP="00F12909">
            <w:pPr>
              <w:pStyle w:val="Geenafstand"/>
              <w:rPr>
                <w:b/>
                <w:i/>
              </w:rPr>
            </w:pPr>
            <w:r>
              <w:rPr>
                <w:b/>
                <w:i/>
              </w:rPr>
              <w:t>Na</w:t>
            </w:r>
          </w:p>
        </w:tc>
        <w:tc>
          <w:tcPr>
            <w:tcW w:w="502" w:type="pct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142ECF" w:rsidRPr="00C2269D" w:rsidRDefault="00142ECF" w:rsidP="00F12909">
            <w:r>
              <w:t>Week 14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142ECF" w:rsidRPr="006A2DC7" w:rsidRDefault="00142ECF" w:rsidP="00E93438">
            <w:pPr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lang w:eastAsia="nl-NL"/>
              </w:rPr>
              <w:t>Invullen vragenlijst</w:t>
            </w:r>
            <w:r w:rsidR="00E93438">
              <w:rPr>
                <w:noProof/>
                <w:lang w:eastAsia="nl-NL"/>
              </w:rPr>
              <w:t xml:space="preserve"> 2 </w:t>
            </w:r>
            <w:r>
              <w:rPr>
                <w:noProof/>
                <w:lang w:eastAsia="nl-NL"/>
              </w:rPr>
              <w:t>diabetes-gerelateerd en welzijn.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  <w:bottom w:val="nil"/>
            </w:tcBorders>
            <w:shd w:val="clear" w:color="auto" w:fill="DAEEF3"/>
          </w:tcPr>
          <w:p w:rsidR="00142ECF" w:rsidRPr="006A2DC7" w:rsidRDefault="00142ECF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</w:tr>
    </w:tbl>
    <w:p w:rsidR="00142ECF" w:rsidRDefault="00142ECF" w:rsidP="00142ECF">
      <w:pPr>
        <w:rPr>
          <w:b/>
          <w:u w:val="single"/>
        </w:rPr>
      </w:pPr>
    </w:p>
    <w:p w:rsidR="00142ECF" w:rsidRPr="00A6175A" w:rsidRDefault="00142ECF" w:rsidP="00142ECF">
      <w:pPr>
        <w:pStyle w:val="Kop1"/>
      </w:pPr>
      <w:r w:rsidRPr="00A6175A">
        <w:br w:type="page"/>
      </w:r>
      <w:r w:rsidRPr="00A6175A">
        <w:lastRenderedPageBreak/>
        <w:t>Overzicht afspraken</w:t>
      </w:r>
    </w:p>
    <w:tbl>
      <w:tblPr>
        <w:tblStyle w:val="Tabelraster1licht"/>
        <w:tblW w:w="5000" w:type="pct"/>
        <w:tblLook w:val="04A0" w:firstRow="1" w:lastRow="0" w:firstColumn="1" w:lastColumn="0" w:noHBand="0" w:noVBand="1"/>
      </w:tblPr>
      <w:tblGrid>
        <w:gridCol w:w="1005"/>
        <w:gridCol w:w="1422"/>
        <w:gridCol w:w="3380"/>
        <w:gridCol w:w="1701"/>
        <w:gridCol w:w="3003"/>
        <w:gridCol w:w="3481"/>
      </w:tblGrid>
      <w:tr w:rsidR="00E93438" w:rsidRPr="00E93438" w:rsidTr="00E93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pct"/>
            <w:gridSpan w:val="2"/>
          </w:tcPr>
          <w:p w:rsidR="00142ECF" w:rsidRPr="00E93438" w:rsidRDefault="00142ECF" w:rsidP="008C782A">
            <w:pPr>
              <w:jc w:val="center"/>
              <w:rPr>
                <w:bCs w:val="0"/>
                <w:noProof/>
                <w:lang w:eastAsia="nl-NL"/>
              </w:rPr>
            </w:pPr>
            <w:r w:rsidRPr="00E93438">
              <w:t>Studiemoment</w:t>
            </w:r>
          </w:p>
        </w:tc>
        <w:tc>
          <w:tcPr>
            <w:tcW w:w="1208" w:type="pct"/>
          </w:tcPr>
          <w:p w:rsidR="00142ECF" w:rsidRPr="00E93438" w:rsidRDefault="00142ECF" w:rsidP="00CA4DC4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Datum</w:t>
            </w:r>
          </w:p>
        </w:tc>
        <w:tc>
          <w:tcPr>
            <w:tcW w:w="1681" w:type="pct"/>
            <w:gridSpan w:val="2"/>
          </w:tcPr>
          <w:p w:rsidR="00142ECF" w:rsidRPr="00E93438" w:rsidRDefault="00142ECF" w:rsidP="00CA4DC4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Soort afspraak</w:t>
            </w:r>
          </w:p>
        </w:tc>
        <w:tc>
          <w:tcPr>
            <w:tcW w:w="1244" w:type="pct"/>
          </w:tcPr>
          <w:p w:rsidR="00142ECF" w:rsidRPr="00E93438" w:rsidRDefault="00142ECF" w:rsidP="00CA4DC4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Opmerkingen</w:t>
            </w:r>
          </w:p>
        </w:tc>
      </w:tr>
      <w:tr w:rsidR="00CB6439" w:rsidRPr="00E93438" w:rsidTr="00E93438">
        <w:trPr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vMerge w:val="restart"/>
            <w:shd w:val="clear" w:color="auto" w:fill="92CDDC" w:themeFill="accent5" w:themeFillTint="99"/>
          </w:tcPr>
          <w:p w:rsidR="00CB6439" w:rsidRPr="00E93438" w:rsidRDefault="00CB6439" w:rsidP="00F12909">
            <w:pPr>
              <w:pStyle w:val="Geenafstand"/>
              <w:rPr>
                <w:i/>
              </w:rPr>
            </w:pPr>
            <w:r w:rsidRPr="00E93438">
              <w:rPr>
                <w:i/>
              </w:rPr>
              <w:t>Voor</w:t>
            </w:r>
          </w:p>
        </w:tc>
        <w:tc>
          <w:tcPr>
            <w:tcW w:w="508" w:type="pct"/>
            <w:vMerge w:val="restart"/>
            <w:shd w:val="clear" w:color="auto" w:fill="DAEEF3" w:themeFill="accent5" w:themeFillTint="33"/>
          </w:tcPr>
          <w:p w:rsidR="00CB6439" w:rsidRPr="00E93438" w:rsidRDefault="00CB6439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Week 0</w:t>
            </w:r>
          </w:p>
        </w:tc>
        <w:tc>
          <w:tcPr>
            <w:tcW w:w="1208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CB6439" w:rsidRPr="00E93438" w:rsidRDefault="00CB6439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F7F7F" w:themeColor="text1" w:themeTint="80"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</w:p>
        </w:tc>
        <w:tc>
          <w:tcPr>
            <w:tcW w:w="608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rPr>
                <w:noProof/>
                <w:color w:val="1F497D" w:themeColor="text2"/>
                <w:lang w:eastAsia="nl-NL"/>
              </w:rPr>
              <w:drawing>
                <wp:inline distT="0" distB="0" distL="0" distR="0" wp14:anchorId="7FB738C5" wp14:editId="3309E1F8">
                  <wp:extent cx="333975" cy="396815"/>
                  <wp:effectExtent l="0" t="0" r="9525" b="3810"/>
                  <wp:docPr id="2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25" cy="40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rPr>
                <w:noProof/>
                <w:lang w:val="en-US" w:eastAsia="nl-NL"/>
              </w:rPr>
              <w:t>Inclusiegesprek en plannen afspraken.</w:t>
            </w:r>
          </w:p>
        </w:tc>
        <w:tc>
          <w:tcPr>
            <w:tcW w:w="1244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6439" w:rsidRPr="00E93438" w:rsidTr="00E93438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vMerge/>
            <w:shd w:val="clear" w:color="auto" w:fill="92CDDC" w:themeFill="accent5" w:themeFillTint="99"/>
          </w:tcPr>
          <w:p w:rsidR="00CB6439" w:rsidRPr="00E93438" w:rsidRDefault="00CB6439" w:rsidP="00F12909">
            <w:pPr>
              <w:pStyle w:val="Geenafstand"/>
              <w:rPr>
                <w:i/>
              </w:rPr>
            </w:pPr>
          </w:p>
        </w:tc>
        <w:tc>
          <w:tcPr>
            <w:tcW w:w="508" w:type="pct"/>
            <w:vMerge/>
            <w:shd w:val="clear" w:color="auto" w:fill="DAEEF3" w:themeFill="accent5" w:themeFillTint="33"/>
          </w:tcPr>
          <w:p w:rsidR="00CB6439" w:rsidRPr="00E93438" w:rsidRDefault="00CB6439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8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  <w:p w:rsidR="00CB6439" w:rsidRPr="00E93438" w:rsidRDefault="00CB6439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</w:p>
        </w:tc>
        <w:tc>
          <w:tcPr>
            <w:tcW w:w="608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1F497D" w:themeColor="text2"/>
                <w:lang w:eastAsia="nl-NL"/>
              </w:rPr>
            </w:pPr>
            <w:r w:rsidRPr="00E93438">
              <w:rPr>
                <w:noProof/>
                <w:lang w:eastAsia="nl-NL"/>
              </w:rPr>
              <w:drawing>
                <wp:inline distT="0" distB="0" distL="0" distR="0" wp14:anchorId="1D2EB000" wp14:editId="2322BFBA">
                  <wp:extent cx="327803" cy="443498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7" t="10884" r="-7085" b="-1912"/>
                          <a:stretch/>
                        </pic:blipFill>
                        <pic:spPr bwMode="auto">
                          <a:xfrm>
                            <a:off x="0" y="0"/>
                            <a:ext cx="330581" cy="44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 w:eastAsia="nl-NL"/>
              </w:rPr>
            </w:pPr>
            <w:r w:rsidRPr="00E93438">
              <w:rPr>
                <w:noProof/>
                <w:lang w:val="en-US" w:eastAsia="nl-NL"/>
              </w:rPr>
              <w:t>Testen mobiele vragenlijsten app</w:t>
            </w:r>
          </w:p>
        </w:tc>
        <w:tc>
          <w:tcPr>
            <w:tcW w:w="1244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6439" w:rsidRPr="00E93438" w:rsidTr="00E93438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vMerge/>
            <w:shd w:val="clear" w:color="auto" w:fill="92CDDC" w:themeFill="accent5" w:themeFillTint="99"/>
          </w:tcPr>
          <w:p w:rsidR="00CB6439" w:rsidRPr="00E93438" w:rsidRDefault="00CB6439" w:rsidP="00F12909">
            <w:pPr>
              <w:pStyle w:val="Geenafstand"/>
              <w:rPr>
                <w:i/>
              </w:rPr>
            </w:pPr>
          </w:p>
        </w:tc>
        <w:tc>
          <w:tcPr>
            <w:tcW w:w="508" w:type="pct"/>
            <w:vMerge/>
            <w:shd w:val="clear" w:color="auto" w:fill="DAEEF3" w:themeFill="accent5" w:themeFillTint="33"/>
          </w:tcPr>
          <w:p w:rsidR="00CB6439" w:rsidRPr="00E93438" w:rsidRDefault="00CB6439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8" w:type="pct"/>
            <w:shd w:val="clear" w:color="auto" w:fill="DAEEF3" w:themeFill="accent5" w:themeFillTint="33"/>
          </w:tcPr>
          <w:p w:rsidR="00E93438" w:rsidRPr="00E93438" w:rsidRDefault="00CB6439" w:rsidP="00CB643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Ontvangen op</w:t>
            </w:r>
          </w:p>
          <w:p w:rsidR="00E93438" w:rsidRPr="00E93438" w:rsidRDefault="00E93438" w:rsidP="00CB643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B6439" w:rsidRPr="00E93438" w:rsidRDefault="00CB6439" w:rsidP="00E9343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  <w:r w:rsidR="00E93438" w:rsidRPr="00E93438">
              <w:rPr>
                <w:color w:val="7F7F7F" w:themeColor="text1" w:themeTint="80"/>
              </w:rPr>
              <w:t xml:space="preserve"> </w:t>
            </w:r>
            <w:r w:rsidRPr="00E93438">
              <w:t>Ingevuld Ja/ Nee</w:t>
            </w:r>
          </w:p>
        </w:tc>
        <w:tc>
          <w:tcPr>
            <w:tcW w:w="608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 w:rsidRPr="00E93438">
              <w:rPr>
                <w:b/>
                <w:noProof/>
                <w:color w:val="1F497D" w:themeColor="text2"/>
                <w:lang w:eastAsia="nl-NL"/>
              </w:rPr>
              <w:drawing>
                <wp:inline distT="0" distB="0" distL="0" distR="0" wp14:anchorId="3CFAEDEF" wp14:editId="0186B67B">
                  <wp:extent cx="531782" cy="396977"/>
                  <wp:effectExtent l="0" t="0" r="1905" b="3175"/>
                  <wp:docPr id="12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92" cy="41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pct"/>
            <w:shd w:val="clear" w:color="auto" w:fill="DAEEF3" w:themeFill="accent5" w:themeFillTint="33"/>
          </w:tcPr>
          <w:p w:rsidR="00CB6439" w:rsidRPr="00E93438" w:rsidRDefault="00CB6439" w:rsidP="002B39F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 w:rsidRPr="00E93438">
              <w:t>Invullen vragenlijst</w:t>
            </w:r>
            <w:r w:rsidR="002B39FE" w:rsidRPr="00E93438">
              <w:t xml:space="preserve"> 1</w:t>
            </w:r>
            <w:r w:rsidRPr="00E93438">
              <w:t xml:space="preserve"> diabetes-gerelateerd en welzijn.</w:t>
            </w:r>
          </w:p>
        </w:tc>
        <w:tc>
          <w:tcPr>
            <w:tcW w:w="1244" w:type="pct"/>
            <w:shd w:val="clear" w:color="auto" w:fill="DAEEF3" w:themeFill="accent5" w:themeFillTint="33"/>
          </w:tcPr>
          <w:p w:rsidR="00CB6439" w:rsidRPr="00E93438" w:rsidRDefault="00CB6439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D0401" w:rsidRPr="00E93438" w:rsidTr="00E93438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vMerge w:val="restart"/>
            <w:shd w:val="clear" w:color="auto" w:fill="C2D69B" w:themeFill="accent3" w:themeFillTint="99"/>
          </w:tcPr>
          <w:p w:rsidR="00142ECF" w:rsidRPr="00E93438" w:rsidRDefault="00142ECF" w:rsidP="00F12909">
            <w:pPr>
              <w:pStyle w:val="Geenafstand"/>
            </w:pPr>
            <w:r w:rsidRPr="00E93438">
              <w:t xml:space="preserve">1e </w:t>
            </w:r>
            <w:proofErr w:type="spellStart"/>
            <w:r w:rsidRPr="00E93438">
              <w:t>studie-periode</w:t>
            </w:r>
            <w:proofErr w:type="spellEnd"/>
          </w:p>
        </w:tc>
        <w:tc>
          <w:tcPr>
            <w:tcW w:w="508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Week 1</w:t>
            </w:r>
          </w:p>
        </w:tc>
        <w:tc>
          <w:tcPr>
            <w:tcW w:w="1208" w:type="pct"/>
            <w:shd w:val="clear" w:color="auto" w:fill="EAF1DD" w:themeFill="accent3" w:themeFillTint="33"/>
          </w:tcPr>
          <w:p w:rsidR="00142ECF" w:rsidRDefault="00142ECF" w:rsidP="006260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Plaatsen:</w:t>
            </w:r>
          </w:p>
          <w:p w:rsidR="00E93438" w:rsidRPr="00E93438" w:rsidRDefault="00E93438" w:rsidP="006260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F7F7F" w:themeColor="text1" w:themeTint="80"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</w:p>
        </w:tc>
        <w:tc>
          <w:tcPr>
            <w:tcW w:w="608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1F497D" w:themeColor="text2"/>
                <w:lang w:eastAsia="nl-NL"/>
              </w:rPr>
            </w:pPr>
            <w:r w:rsidRPr="00E93438">
              <w:rPr>
                <w:noProof/>
                <w:lang w:eastAsia="nl-NL"/>
              </w:rPr>
              <w:drawing>
                <wp:inline distT="0" distB="0" distL="0" distR="0" wp14:anchorId="40ED3E61" wp14:editId="687EDF8F">
                  <wp:extent cx="393760" cy="313672"/>
                  <wp:effectExtent l="0" t="0" r="635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84" cy="32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rPr>
                <w:noProof/>
                <w:lang w:eastAsia="nl-NL"/>
              </w:rPr>
              <w:t>Plaatsen sensor 1.</w:t>
            </w:r>
          </w:p>
        </w:tc>
        <w:tc>
          <w:tcPr>
            <w:tcW w:w="1244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D0401" w:rsidRPr="00E93438" w:rsidTr="00E93438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vMerge/>
            <w:shd w:val="clear" w:color="auto" w:fill="C2D69B" w:themeFill="accent3" w:themeFillTint="99"/>
          </w:tcPr>
          <w:p w:rsidR="00142ECF" w:rsidRPr="00E93438" w:rsidRDefault="00142ECF" w:rsidP="00F12909">
            <w:pPr>
              <w:pStyle w:val="Geenafstand"/>
            </w:pPr>
          </w:p>
        </w:tc>
        <w:tc>
          <w:tcPr>
            <w:tcW w:w="508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Week 2</w:t>
            </w:r>
          </w:p>
        </w:tc>
        <w:tc>
          <w:tcPr>
            <w:tcW w:w="1208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Verwijderen/ inleveren</w:t>
            </w:r>
          </w:p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</w:p>
        </w:tc>
        <w:tc>
          <w:tcPr>
            <w:tcW w:w="608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rPr>
                <w:noProof/>
                <w:lang w:eastAsia="nl-NL"/>
              </w:rPr>
              <w:drawing>
                <wp:inline distT="0" distB="0" distL="0" distR="0" wp14:anchorId="6653665C" wp14:editId="288AC977">
                  <wp:extent cx="402386" cy="320544"/>
                  <wp:effectExtent l="0" t="0" r="0" b="3810"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8" cy="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Verwijderen/ inleveren sensor 1</w:t>
            </w:r>
          </w:p>
        </w:tc>
        <w:tc>
          <w:tcPr>
            <w:tcW w:w="1244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D0401" w:rsidRPr="00E93438" w:rsidTr="00E93438">
        <w:trPr>
          <w:trHeight w:val="1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shd w:val="clear" w:color="auto" w:fill="FABF8F" w:themeFill="accent6" w:themeFillTint="99"/>
          </w:tcPr>
          <w:p w:rsidR="00142ECF" w:rsidRPr="00E93438" w:rsidRDefault="00142ECF" w:rsidP="00F12909">
            <w:pPr>
              <w:pStyle w:val="Geenafstand"/>
            </w:pPr>
            <w:r w:rsidRPr="00E93438">
              <w:t>Instellen nieuwe insuline</w:t>
            </w:r>
          </w:p>
        </w:tc>
        <w:tc>
          <w:tcPr>
            <w:tcW w:w="508" w:type="pct"/>
            <w:shd w:val="clear" w:color="auto" w:fill="FDE9D9" w:themeFill="accent6" w:themeFillTint="33"/>
          </w:tcPr>
          <w:p w:rsidR="00142ECF" w:rsidRPr="00E93438" w:rsidRDefault="00142ECF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Week 2 - 13</w:t>
            </w:r>
          </w:p>
        </w:tc>
        <w:tc>
          <w:tcPr>
            <w:tcW w:w="1208" w:type="pct"/>
            <w:shd w:val="clear" w:color="auto" w:fill="FDE9D9" w:themeFill="accent6" w:themeFillTint="33"/>
          </w:tcPr>
          <w:p w:rsidR="00142ECF" w:rsidRPr="00E93438" w:rsidRDefault="00142ECF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 xml:space="preserve">Start nieuwe insuline </w:t>
            </w:r>
            <w:bookmarkStart w:id="0" w:name="_GoBack"/>
            <w:bookmarkEnd w:id="0"/>
          </w:p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F7F7F" w:themeColor="text1" w:themeTint="80"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</w:p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2ECF" w:rsidRPr="00E93438" w:rsidRDefault="00142ECF" w:rsidP="006260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Eventuele extra afspraak:</w:t>
            </w:r>
          </w:p>
          <w:p w:rsidR="00142ECF" w:rsidRPr="00E93438" w:rsidRDefault="00142ECF" w:rsidP="006260AC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F7F7F" w:themeColor="text1" w:themeTint="80"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</w:p>
        </w:tc>
        <w:tc>
          <w:tcPr>
            <w:tcW w:w="608" w:type="pct"/>
            <w:shd w:val="clear" w:color="auto" w:fill="FDE9D9" w:themeFill="accent6" w:themeFillTint="33"/>
          </w:tcPr>
          <w:p w:rsidR="00142ECF" w:rsidRPr="00E93438" w:rsidRDefault="00142ECF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rPr>
                <w:noProof/>
                <w:color w:val="1F497D" w:themeColor="text2"/>
                <w:lang w:eastAsia="nl-NL"/>
              </w:rPr>
              <w:drawing>
                <wp:inline distT="0" distB="0" distL="0" distR="0" wp14:anchorId="6F5F9F3D" wp14:editId="426CCC2A">
                  <wp:extent cx="395020" cy="469347"/>
                  <wp:effectExtent l="0" t="0" r="5080" b="6985"/>
                  <wp:docPr id="252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76" cy="49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3438">
              <w:t xml:space="preserve">/ </w:t>
            </w:r>
            <w:r w:rsidRPr="00E93438">
              <w:rPr>
                <w:b/>
                <w:noProof/>
                <w:color w:val="1F497D" w:themeColor="text2"/>
                <w:lang w:eastAsia="nl-NL"/>
              </w:rPr>
              <w:drawing>
                <wp:inline distT="0" distB="0" distL="0" distR="0" wp14:anchorId="62E13B67" wp14:editId="75B0B794">
                  <wp:extent cx="387705" cy="419163"/>
                  <wp:effectExtent l="0" t="0" r="0" b="0"/>
                  <wp:docPr id="194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25" cy="44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pct"/>
            <w:shd w:val="clear" w:color="auto" w:fill="FDE9D9" w:themeFill="accent6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Instellen op nieuwe insuline Gla-300 (Toujeo).</w:t>
            </w:r>
          </w:p>
        </w:tc>
        <w:tc>
          <w:tcPr>
            <w:tcW w:w="1244" w:type="pct"/>
            <w:shd w:val="clear" w:color="auto" w:fill="FDE9D9" w:themeFill="accent6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D0401" w:rsidRPr="00E93438" w:rsidTr="00E93438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vMerge w:val="restart"/>
            <w:shd w:val="clear" w:color="auto" w:fill="C2D69B" w:themeFill="accent3" w:themeFillTint="99"/>
          </w:tcPr>
          <w:p w:rsidR="00142ECF" w:rsidRPr="00E93438" w:rsidRDefault="00142ECF" w:rsidP="00F12909">
            <w:pPr>
              <w:pStyle w:val="Geenafstand"/>
            </w:pPr>
            <w:r w:rsidRPr="00E93438">
              <w:t xml:space="preserve">2e </w:t>
            </w:r>
            <w:proofErr w:type="spellStart"/>
            <w:r w:rsidRPr="00E93438">
              <w:t>studie-periode</w:t>
            </w:r>
            <w:proofErr w:type="spellEnd"/>
          </w:p>
        </w:tc>
        <w:tc>
          <w:tcPr>
            <w:tcW w:w="508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Week 13</w:t>
            </w:r>
          </w:p>
        </w:tc>
        <w:tc>
          <w:tcPr>
            <w:tcW w:w="1208" w:type="pct"/>
            <w:shd w:val="clear" w:color="auto" w:fill="EAF1DD" w:themeFill="accent3" w:themeFillTint="33"/>
          </w:tcPr>
          <w:p w:rsidR="00142ECF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Plaatsen:</w:t>
            </w:r>
          </w:p>
          <w:p w:rsidR="00E93438" w:rsidRPr="00E93438" w:rsidRDefault="00E93438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</w:p>
        </w:tc>
        <w:tc>
          <w:tcPr>
            <w:tcW w:w="608" w:type="pct"/>
            <w:shd w:val="clear" w:color="auto" w:fill="EAF1DD" w:themeFill="accent3" w:themeFillTint="33"/>
          </w:tcPr>
          <w:p w:rsidR="00142ECF" w:rsidRPr="00E93438" w:rsidRDefault="006260AC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E93438">
              <w:rPr>
                <w:noProof/>
                <w:lang w:eastAsia="nl-NL"/>
              </w:rPr>
              <w:drawing>
                <wp:inline distT="0" distB="0" distL="0" distR="0" wp14:anchorId="3D6898E0" wp14:editId="70BDABC1">
                  <wp:extent cx="393760" cy="313672"/>
                  <wp:effectExtent l="0" t="0" r="635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84" cy="32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Plaatsen sensor 2.</w:t>
            </w:r>
          </w:p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4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60AC" w:rsidRPr="00E93438" w:rsidTr="00E93438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vMerge/>
          </w:tcPr>
          <w:p w:rsidR="00142ECF" w:rsidRPr="00E93438" w:rsidRDefault="00142ECF" w:rsidP="00F12909">
            <w:pPr>
              <w:pStyle w:val="Geenafstand"/>
            </w:pPr>
          </w:p>
        </w:tc>
        <w:tc>
          <w:tcPr>
            <w:tcW w:w="508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Week 14</w:t>
            </w:r>
          </w:p>
        </w:tc>
        <w:tc>
          <w:tcPr>
            <w:tcW w:w="1208" w:type="pct"/>
            <w:shd w:val="clear" w:color="auto" w:fill="EAF1DD" w:themeFill="accent3" w:themeFillTint="33"/>
          </w:tcPr>
          <w:p w:rsidR="00142ECF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Verwijderen/ inleveren</w:t>
            </w:r>
          </w:p>
          <w:p w:rsidR="00E93438" w:rsidRPr="00E93438" w:rsidRDefault="00E93438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</w:p>
        </w:tc>
        <w:tc>
          <w:tcPr>
            <w:tcW w:w="608" w:type="pct"/>
            <w:shd w:val="clear" w:color="auto" w:fill="EAF1DD" w:themeFill="accent3" w:themeFillTint="33"/>
          </w:tcPr>
          <w:p w:rsidR="00142ECF" w:rsidRPr="00E93438" w:rsidRDefault="006260AC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rPr>
                <w:noProof/>
                <w:lang w:eastAsia="nl-NL"/>
              </w:rPr>
              <w:drawing>
                <wp:inline distT="0" distB="0" distL="0" distR="0" wp14:anchorId="3D6898E0" wp14:editId="70BDABC1">
                  <wp:extent cx="393760" cy="313672"/>
                  <wp:effectExtent l="0" t="0" r="635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84" cy="32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Verwijderen/ inleveren sensor 2.</w:t>
            </w:r>
          </w:p>
        </w:tc>
        <w:tc>
          <w:tcPr>
            <w:tcW w:w="1244" w:type="pct"/>
            <w:shd w:val="clear" w:color="auto" w:fill="EAF1DD" w:themeFill="accent3" w:themeFillTint="33"/>
          </w:tcPr>
          <w:p w:rsidR="00142ECF" w:rsidRPr="00E93438" w:rsidRDefault="00142ECF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60AC" w:rsidRPr="00E93438" w:rsidTr="00E93438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shd w:val="clear" w:color="auto" w:fill="92D1DC"/>
          </w:tcPr>
          <w:p w:rsidR="00142ECF" w:rsidRPr="00E93438" w:rsidRDefault="00142ECF" w:rsidP="00F12909">
            <w:pPr>
              <w:pStyle w:val="Geenafstand"/>
              <w:rPr>
                <w:i/>
              </w:rPr>
            </w:pPr>
            <w:r w:rsidRPr="00E93438">
              <w:rPr>
                <w:i/>
              </w:rPr>
              <w:t>Na</w:t>
            </w:r>
          </w:p>
        </w:tc>
        <w:tc>
          <w:tcPr>
            <w:tcW w:w="508" w:type="pct"/>
            <w:shd w:val="clear" w:color="auto" w:fill="DAEEF3"/>
          </w:tcPr>
          <w:p w:rsidR="00142ECF" w:rsidRPr="00E93438" w:rsidRDefault="00142ECF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Week 14</w:t>
            </w:r>
          </w:p>
        </w:tc>
        <w:tc>
          <w:tcPr>
            <w:tcW w:w="1208" w:type="pct"/>
            <w:shd w:val="clear" w:color="auto" w:fill="DAEEF3"/>
          </w:tcPr>
          <w:p w:rsidR="00A01837" w:rsidRDefault="00A01837" w:rsidP="00A0183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Ontvangen</w:t>
            </w:r>
            <w:r w:rsidR="00317706" w:rsidRPr="00E93438">
              <w:t xml:space="preserve"> op</w:t>
            </w:r>
          </w:p>
          <w:p w:rsidR="00E93438" w:rsidRPr="00E93438" w:rsidRDefault="00E93438" w:rsidP="00A0183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01837" w:rsidRPr="00E93438" w:rsidRDefault="00A01837" w:rsidP="00E9343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rPr>
                <w:color w:val="7F7F7F" w:themeColor="text1" w:themeTint="80"/>
              </w:rPr>
              <w:t>…..../…..…/………….</w:t>
            </w:r>
            <w:r w:rsidRPr="00E93438">
              <w:t>Ingevuld Ja/ Nee</w:t>
            </w:r>
          </w:p>
        </w:tc>
        <w:tc>
          <w:tcPr>
            <w:tcW w:w="608" w:type="pct"/>
            <w:shd w:val="clear" w:color="auto" w:fill="DAEEF3"/>
          </w:tcPr>
          <w:p w:rsidR="00142ECF" w:rsidRPr="00E93438" w:rsidRDefault="00A01837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 w:rsidRPr="00E93438">
              <w:rPr>
                <w:b/>
                <w:noProof/>
                <w:color w:val="1F497D" w:themeColor="text2"/>
                <w:lang w:eastAsia="nl-NL"/>
              </w:rPr>
              <w:drawing>
                <wp:inline distT="0" distB="0" distL="0" distR="0" wp14:anchorId="37261E3A" wp14:editId="4C626A9D">
                  <wp:extent cx="565857" cy="422414"/>
                  <wp:effectExtent l="0" t="0" r="5715" b="0"/>
                  <wp:docPr id="3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14" cy="44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pct"/>
            <w:shd w:val="clear" w:color="auto" w:fill="DAEEF3"/>
          </w:tcPr>
          <w:p w:rsidR="00142ECF" w:rsidRPr="00E93438" w:rsidRDefault="00CB6439" w:rsidP="002B39F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Invullen vragenlijst</w:t>
            </w:r>
            <w:r w:rsidR="002B39FE" w:rsidRPr="00E93438">
              <w:t xml:space="preserve"> 2</w:t>
            </w:r>
            <w:r w:rsidRPr="00E93438">
              <w:t xml:space="preserve"> diabetes-gerelateerd en welzijn.</w:t>
            </w:r>
          </w:p>
        </w:tc>
        <w:tc>
          <w:tcPr>
            <w:tcW w:w="1244" w:type="pct"/>
            <w:shd w:val="clear" w:color="auto" w:fill="DAEEF3"/>
          </w:tcPr>
          <w:p w:rsidR="00142ECF" w:rsidRPr="00E93438" w:rsidRDefault="00142ECF" w:rsidP="00262D4D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E0935" w:rsidRDefault="00DE0935" w:rsidP="00CB6439"/>
    <w:sectPr w:rsidR="00DE0935" w:rsidSect="0097701D">
      <w:headerReference w:type="default" r:id="rId15"/>
      <w:footerReference w:type="default" r:id="rId16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C95" w:rsidRDefault="00E93438" w:rsidP="006F499E">
    <w:pPr>
      <w:pStyle w:val="Voettekst"/>
      <w:jc w:val="right"/>
    </w:pPr>
    <w:r>
      <w:rPr>
        <w:noProof/>
        <w:lang w:eastAsia="nl-NL"/>
      </w:rPr>
      <w:drawing>
        <wp:inline distT="0" distB="0" distL="0" distR="0" wp14:anchorId="4BD574B3" wp14:editId="56EAD450">
          <wp:extent cx="1152525" cy="195075"/>
          <wp:effectExtent l="0" t="0" r="0" b="0"/>
          <wp:docPr id="213" name="Afbeelding 213" descr="https://intranet.vumc.nl/27557/8035614/21277147/21282257/Amsterdam_UMC_Logo_CMYK_U_150_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net.vumc.nl/27557/8035614/21277147/21282257/Amsterdam_UMC_Logo_CMYK_U_150_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49" cy="209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4160F2">
      <w:rPr>
        <w:noProof/>
        <w:lang w:eastAsia="nl-NL"/>
      </w:rPr>
      <w:drawing>
        <wp:inline distT="0" distB="0" distL="0" distR="0" wp14:anchorId="09DFE060" wp14:editId="6CAF7826">
          <wp:extent cx="932180" cy="190500"/>
          <wp:effectExtent l="0" t="0" r="1270" b="0"/>
          <wp:docPr id="214" name="Picture 2" descr="VUmc_E_logo_rgb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 descr="VUmc_E_logo_rgb 40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1905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0F2" w:rsidRDefault="00E93438" w:rsidP="006F499E">
    <w:pPr>
      <w:pStyle w:val="Voettekst"/>
      <w:jc w:val="right"/>
    </w:pPr>
    <w:r>
      <w:rPr>
        <w:noProof/>
        <w:lang w:eastAsia="nl-NL"/>
      </w:rPr>
      <w:drawing>
        <wp:inline distT="0" distB="0" distL="0" distR="0" wp14:anchorId="36A070FD" wp14:editId="441B685C">
          <wp:extent cx="1152525" cy="195075"/>
          <wp:effectExtent l="0" t="0" r="0" b="0"/>
          <wp:docPr id="28" name="Afbeelding 28" descr="https://intranet.vumc.nl/27557/8035614/21277147/21282257/Amsterdam_UMC_Logo_CMYK_U_150_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net.vumc.nl/27557/8035614/21277147/21282257/Amsterdam_UMC_Logo_CMYK_U_150_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49" cy="209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4160F2">
      <w:rPr>
        <w:noProof/>
        <w:lang w:eastAsia="nl-NL"/>
      </w:rPr>
      <w:drawing>
        <wp:inline distT="0" distB="0" distL="0" distR="0" wp14:anchorId="6A7F7214" wp14:editId="36484F3E">
          <wp:extent cx="932180" cy="190500"/>
          <wp:effectExtent l="0" t="0" r="1270" b="0"/>
          <wp:docPr id="25" name="Picture 2" descr="VUmc_E_logo_rgb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 descr="VUmc_E_logo_rgb 40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1905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C95" w:rsidRPr="009476CB" w:rsidRDefault="00E93438" w:rsidP="009476CB">
    <w:pPr>
      <w:pStyle w:val="Koptekst"/>
      <w:jc w:val="right"/>
      <w:rPr>
        <w:sz w:val="18"/>
      </w:rPr>
    </w:pPr>
    <w:r>
      <w:rPr>
        <w:b/>
        <w:noProof/>
        <w:color w:val="000000" w:themeColor="text1"/>
        <w:sz w:val="28"/>
        <w:lang w:eastAsia="nl-NL"/>
      </w:rPr>
      <w:drawing>
        <wp:anchor distT="0" distB="0" distL="114300" distR="114300" simplePos="0" relativeHeight="251661312" behindDoc="0" locked="0" layoutInCell="1" allowOverlap="1" wp14:anchorId="230EC6F3" wp14:editId="08F32143">
          <wp:simplePos x="0" y="0"/>
          <wp:positionH relativeFrom="column">
            <wp:posOffset>52705</wp:posOffset>
          </wp:positionH>
          <wp:positionV relativeFrom="paragraph">
            <wp:posOffset>-137795</wp:posOffset>
          </wp:positionV>
          <wp:extent cx="1038225" cy="583913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RIT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583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4FB7AA" wp14:editId="7745FB07">
              <wp:simplePos x="0" y="0"/>
              <wp:positionH relativeFrom="column">
                <wp:posOffset>-1728470</wp:posOffset>
              </wp:positionH>
              <wp:positionV relativeFrom="paragraph">
                <wp:posOffset>9475470</wp:posOffset>
              </wp:positionV>
              <wp:extent cx="8905875" cy="0"/>
              <wp:effectExtent l="0" t="0" r="28575" b="1905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05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823274" id="Rechte verbindingslijn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6.1pt,746.1pt" to="565.15pt,7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" strokecolor="#4579b8 [3044]"/>
          </w:pict>
        </mc:Fallback>
      </mc:AlternateContent>
    </w:r>
    <w:r w:rsidRPr="0080045E">
      <w:rPr>
        <w:b/>
        <w:sz w:val="20"/>
      </w:rPr>
      <w:t xml:space="preserve">Tijdlijn </w:t>
    </w:r>
    <w:r>
      <w:rPr>
        <w:b/>
        <w:sz w:val="20"/>
      </w:rPr>
      <w:t>deelnemer MERITS</w:t>
    </w:r>
  </w:p>
  <w:p w:rsidR="00190A38" w:rsidRDefault="00E93438" w:rsidP="00AB0EC9">
    <w:pPr>
      <w:pStyle w:val="Koptekst"/>
      <w:jc w:val="right"/>
      <w:rPr>
        <w:color w:val="7F7F7F" w:themeColor="text1" w:themeTint="80"/>
        <w:sz w:val="18"/>
      </w:rPr>
    </w:pPr>
  </w:p>
  <w:p w:rsidR="008B1C95" w:rsidRDefault="00E93438" w:rsidP="00AB0EC9">
    <w:pPr>
      <w:pStyle w:val="Koptekst"/>
      <w:jc w:val="right"/>
      <w:rPr>
        <w:sz w:val="18"/>
      </w:rPr>
    </w:pPr>
    <w:r>
      <w:rPr>
        <w:noProof/>
        <w:sz w:val="18"/>
        <w:lang w:eastAsia="nl-N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2BC2890" wp14:editId="176D013E">
              <wp:simplePos x="0" y="0"/>
              <wp:positionH relativeFrom="column">
                <wp:posOffset>-80645</wp:posOffset>
              </wp:positionH>
              <wp:positionV relativeFrom="paragraph">
                <wp:posOffset>179705</wp:posOffset>
              </wp:positionV>
              <wp:extent cx="8905875" cy="0"/>
              <wp:effectExtent l="0" t="0" r="28575" b="19050"/>
              <wp:wrapNone/>
              <wp:docPr id="15" name="Rechte verbindingslijn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05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2313DF" id="Rechte verbindingslijn 15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14.15pt" to="694.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" strokecolor="#4579b8 [3044]"/>
          </w:pict>
        </mc:Fallback>
      </mc:AlternateContent>
    </w:r>
  </w:p>
  <w:p w:rsidR="008B1C95" w:rsidRPr="00C56B4F" w:rsidRDefault="00E93438" w:rsidP="00AB0EC9">
    <w:pPr>
      <w:pStyle w:val="Koptekst"/>
      <w:jc w:val="right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EC9" w:rsidRPr="009476CB" w:rsidRDefault="00E93438" w:rsidP="009476CB">
    <w:pPr>
      <w:pStyle w:val="Koptekst"/>
      <w:jc w:val="right"/>
      <w:rPr>
        <w:sz w:val="18"/>
      </w:rPr>
    </w:pPr>
    <w:r>
      <w:rPr>
        <w:noProof/>
        <w:sz w:val="18"/>
        <w:lang w:eastAsia="nl-N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6C0E5B" wp14:editId="326F7DC5">
              <wp:simplePos x="0" y="0"/>
              <wp:positionH relativeFrom="column">
                <wp:posOffset>-1728470</wp:posOffset>
              </wp:positionH>
              <wp:positionV relativeFrom="paragraph">
                <wp:posOffset>9475470</wp:posOffset>
              </wp:positionV>
              <wp:extent cx="8905875" cy="0"/>
              <wp:effectExtent l="0" t="0" r="28575" b="19050"/>
              <wp:wrapNone/>
              <wp:docPr id="27" name="Rechte verbindingslijn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05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1B69F4" id="Rechte verbindingslijn 2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6.1pt,746.1pt" to="565.15pt,7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" strokecolor="#4579b8 [3044]"/>
          </w:pict>
        </mc:Fallback>
      </mc:AlternateContent>
    </w:r>
    <w:r w:rsidRPr="0080045E">
      <w:rPr>
        <w:b/>
        <w:sz w:val="20"/>
      </w:rPr>
      <w:t xml:space="preserve">Tijdlijn deelnemer </w:t>
    </w:r>
    <w:r>
      <w:rPr>
        <w:b/>
        <w:sz w:val="20"/>
      </w:rPr>
      <w:t>MERITS</w:t>
    </w:r>
    <w:r w:rsidRPr="0080045E">
      <w:rPr>
        <w:b/>
        <w:sz w:val="20"/>
      </w:rPr>
      <w:t xml:space="preserve"> </w:t>
    </w:r>
    <w:r>
      <w:rPr>
        <w:b/>
        <w:sz w:val="20"/>
      </w:rPr>
      <w:t>studie</w:t>
    </w:r>
    <w:r>
      <w:rPr>
        <w:i/>
        <w:sz w:val="20"/>
      </w:rPr>
      <w:t xml:space="preserve"> </w:t>
    </w:r>
  </w:p>
  <w:p w:rsidR="00AB0EC9" w:rsidRDefault="00E93438" w:rsidP="00EA2098">
    <w:pPr>
      <w:pStyle w:val="Koptekst"/>
      <w:tabs>
        <w:tab w:val="left" w:pos="569"/>
        <w:tab w:val="right" w:pos="14002"/>
      </w:tabs>
      <w:rPr>
        <w:color w:val="7F7F7F" w:themeColor="text1" w:themeTint="80"/>
        <w:sz w:val="18"/>
      </w:rPr>
    </w:pPr>
    <w:r>
      <w:rPr>
        <w:color w:val="7F7F7F" w:themeColor="text1" w:themeTint="80"/>
        <w:sz w:val="18"/>
      </w:rPr>
      <w:tab/>
    </w:r>
    <w:r>
      <w:rPr>
        <w:color w:val="7F7F7F" w:themeColor="text1" w:themeTint="80"/>
        <w:sz w:val="18"/>
      </w:rPr>
      <w:tab/>
    </w:r>
    <w:r>
      <w:rPr>
        <w:color w:val="7F7F7F" w:themeColor="text1" w:themeTint="80"/>
        <w:sz w:val="18"/>
      </w:rPr>
      <w:tab/>
    </w:r>
    <w:r>
      <w:rPr>
        <w:color w:val="7F7F7F" w:themeColor="text1" w:themeTint="80"/>
        <w:sz w:val="18"/>
      </w:rPr>
      <w:tab/>
    </w:r>
    <w:r w:rsidRPr="0080045E">
      <w:rPr>
        <w:color w:val="7F7F7F" w:themeColor="text1" w:themeTint="80"/>
        <w:sz w:val="18"/>
      </w:rPr>
      <w:t xml:space="preserve">Versie </w:t>
    </w:r>
    <w:r>
      <w:rPr>
        <w:color w:val="7F7F7F" w:themeColor="text1" w:themeTint="80"/>
        <w:sz w:val="18"/>
      </w:rPr>
      <w:t>juni</w:t>
    </w:r>
    <w:r w:rsidRPr="0080045E">
      <w:rPr>
        <w:color w:val="7F7F7F" w:themeColor="text1" w:themeTint="80"/>
        <w:sz w:val="18"/>
      </w:rPr>
      <w:t xml:space="preserve"> </w:t>
    </w:r>
    <w:r>
      <w:rPr>
        <w:color w:val="7F7F7F" w:themeColor="text1" w:themeTint="80"/>
        <w:sz w:val="18"/>
      </w:rPr>
      <w:t>20</w:t>
    </w:r>
    <w:r>
      <w:rPr>
        <w:color w:val="7F7F7F" w:themeColor="text1" w:themeTint="80"/>
        <w:sz w:val="18"/>
      </w:rPr>
      <w:t>20</w:t>
    </w:r>
  </w:p>
  <w:p w:rsidR="008835C1" w:rsidRPr="00EA2098" w:rsidRDefault="00E93438" w:rsidP="00656E77">
    <w:pPr>
      <w:pStyle w:val="Koptekst"/>
      <w:tabs>
        <w:tab w:val="left" w:pos="569"/>
        <w:tab w:val="right" w:pos="14002"/>
      </w:tabs>
      <w:rPr>
        <w:color w:val="7F7F7F" w:themeColor="text1" w:themeTint="80"/>
        <w:sz w:val="18"/>
      </w:rPr>
    </w:pPr>
    <w:r>
      <w:rPr>
        <w:noProof/>
        <w:color w:val="7F7F7F" w:themeColor="text1" w:themeTint="80"/>
        <w:sz w:val="18"/>
        <w:lang w:eastAsia="nl-NL"/>
      </w:rPr>
      <w:drawing>
        <wp:inline distT="0" distB="0" distL="0" distR="0" wp14:anchorId="7A38B7B1" wp14:editId="6CEC0C4A">
          <wp:extent cx="818707" cy="460399"/>
          <wp:effectExtent l="0" t="0" r="635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ERIT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536" cy="463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835C1" w:rsidRPr="00C56B4F" w:rsidRDefault="00E93438" w:rsidP="00AB0EC9">
    <w:pPr>
      <w:pStyle w:val="Koptekst"/>
      <w:jc w:val="right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CF"/>
    <w:rsid w:val="00142ECF"/>
    <w:rsid w:val="00262D4D"/>
    <w:rsid w:val="002B39FE"/>
    <w:rsid w:val="00317706"/>
    <w:rsid w:val="00587B17"/>
    <w:rsid w:val="006260AC"/>
    <w:rsid w:val="008C782A"/>
    <w:rsid w:val="00A01837"/>
    <w:rsid w:val="00CA4DC4"/>
    <w:rsid w:val="00CB6439"/>
    <w:rsid w:val="00DE0935"/>
    <w:rsid w:val="00E93438"/>
    <w:rsid w:val="00FD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F63FB"/>
  <w15:chartTrackingRefBased/>
  <w15:docId w15:val="{E9A405A7-762E-40AC-8A1B-D977DE584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42ECF"/>
  </w:style>
  <w:style w:type="paragraph" w:styleId="Kop1">
    <w:name w:val="heading 1"/>
    <w:basedOn w:val="Standaard"/>
    <w:next w:val="Standaard"/>
    <w:link w:val="Kop1Char"/>
    <w:uiPriority w:val="9"/>
    <w:qFormat/>
    <w:rsid w:val="00142ECF"/>
    <w:pPr>
      <w:keepNext/>
      <w:keepLines/>
      <w:spacing w:before="240" w:after="0"/>
      <w:outlineLvl w:val="0"/>
    </w:pPr>
    <w:rPr>
      <w:rFonts w:eastAsiaTheme="majorEastAsia" w:cstheme="majorBidi"/>
      <w:b/>
      <w:color w:val="365F91" w:themeColor="accent1" w:themeShade="BF"/>
      <w:sz w:val="28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42ECF"/>
    <w:rPr>
      <w:rFonts w:eastAsiaTheme="majorEastAsia" w:cstheme="majorBidi"/>
      <w:b/>
      <w:color w:val="365F91" w:themeColor="accent1" w:themeShade="BF"/>
      <w:sz w:val="28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14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2ECF"/>
  </w:style>
  <w:style w:type="paragraph" w:styleId="Geenafstand">
    <w:name w:val="No Spacing"/>
    <w:uiPriority w:val="1"/>
    <w:qFormat/>
    <w:rsid w:val="00142ECF"/>
    <w:pPr>
      <w:spacing w:after="0" w:line="240" w:lineRule="auto"/>
    </w:pPr>
  </w:style>
  <w:style w:type="paragraph" w:styleId="Normaalweb">
    <w:name w:val="Normal (Web)"/>
    <w:basedOn w:val="Standaard"/>
    <w:uiPriority w:val="99"/>
    <w:unhideWhenUsed/>
    <w:rsid w:val="00142E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14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2ECF"/>
  </w:style>
  <w:style w:type="table" w:styleId="Tabelrasterlicht">
    <w:name w:val="Grid Table Light"/>
    <w:basedOn w:val="Standaardtabel"/>
    <w:uiPriority w:val="40"/>
    <w:rsid w:val="00142E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raster1licht">
    <w:name w:val="Grid Table 1 Light"/>
    <w:basedOn w:val="Standaardtabel"/>
    <w:uiPriority w:val="46"/>
    <w:rsid w:val="00142EC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9.png"/><Relationship Id="rId5" Type="http://schemas.openxmlformats.org/officeDocument/2006/relationships/header" Target="header1.xml"/><Relationship Id="rId15" Type="http://schemas.openxmlformats.org/officeDocument/2006/relationships/header" Target="header2.xml"/><Relationship Id="rId10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7.png"/><Relationship Id="rId14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5C6D21FC</Template>
  <TotalTime>16</TotalTime>
  <Pages>3</Pages>
  <Words>298</Words>
  <Characters>1505</Characters>
  <Application>Microsoft Office Word</Application>
  <DocSecurity>0</DocSecurity>
  <Lines>50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Muijs, L.T. (Linda)</dc:creator>
  <cp:keywords/>
  <dc:description/>
  <cp:lastModifiedBy>Muijs, L.T. (Linda)</cp:lastModifiedBy>
  <cp:revision>12</cp:revision>
  <dcterms:created xsi:type="dcterms:W3CDTF">2020-06-22T11:52:00Z</dcterms:created>
  <dcterms:modified xsi:type="dcterms:W3CDTF">2020-06-22T12:09:00Z</dcterms:modified>
</cp:coreProperties>
</file>